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E8" w:rsidRPr="00302409" w:rsidRDefault="002B13E8" w:rsidP="00A536E5">
      <w:pPr>
        <w:jc w:val="center"/>
        <w:rPr>
          <w:b/>
          <w:sz w:val="44"/>
          <w:szCs w:val="44"/>
          <w:lang w:val="en-US"/>
        </w:rPr>
      </w:pPr>
      <w:r w:rsidRPr="00302409">
        <w:rPr>
          <w:b/>
          <w:sz w:val="44"/>
          <w:szCs w:val="44"/>
        </w:rPr>
        <w:t>П Р О Т О К О Л</w:t>
      </w:r>
    </w:p>
    <w:p w:rsidR="002B13E8" w:rsidRDefault="002B13E8" w:rsidP="002B13E8">
      <w:pPr>
        <w:jc w:val="center"/>
      </w:pPr>
      <w:r>
        <w:t xml:space="preserve">гр. София, </w:t>
      </w:r>
      <w:r w:rsidR="00C50FB5">
        <w:rPr>
          <w:lang w:val="en-US"/>
        </w:rPr>
        <w:t>21</w:t>
      </w:r>
      <w:r w:rsidR="00F44B54">
        <w:t>.</w:t>
      </w:r>
      <w:r w:rsidR="00C50FB5">
        <w:rPr>
          <w:lang w:val="en-US"/>
        </w:rPr>
        <w:t>07</w:t>
      </w:r>
      <w:r w:rsidR="00F44B54">
        <w:t>.202</w:t>
      </w:r>
      <w:r w:rsidR="00C50FB5">
        <w:rPr>
          <w:lang w:val="en-US"/>
        </w:rPr>
        <w:t>6</w:t>
      </w:r>
      <w:r>
        <w:t xml:space="preserve"> г.</w:t>
      </w:r>
    </w:p>
    <w:p w:rsidR="002B13E8" w:rsidRPr="00D0418F" w:rsidRDefault="002B13E8" w:rsidP="00F43F69">
      <w:pPr>
        <w:spacing w:before="240"/>
        <w:ind w:left="-284" w:firstLine="993"/>
        <w:jc w:val="both"/>
      </w:pPr>
      <w:r w:rsidRPr="00D0418F">
        <w:t xml:space="preserve">Днес, </w:t>
      </w:r>
      <w:r w:rsidR="00C50FB5">
        <w:rPr>
          <w:lang w:val="en-US"/>
        </w:rPr>
        <w:t>21</w:t>
      </w:r>
      <w:r w:rsidR="00496A78">
        <w:t>.</w:t>
      </w:r>
      <w:r w:rsidR="00C50FB5">
        <w:t>0</w:t>
      </w:r>
      <w:bookmarkStart w:id="0" w:name="_GoBack"/>
      <w:bookmarkEnd w:id="0"/>
      <w:r w:rsidR="00C50FB5">
        <w:rPr>
          <w:lang w:val="en-US"/>
        </w:rPr>
        <w:t>7</w:t>
      </w:r>
      <w:r w:rsidR="00496A78">
        <w:t>.</w:t>
      </w:r>
      <w:r w:rsidR="00F44B54">
        <w:t>202</w:t>
      </w:r>
      <w:r w:rsidR="00C50FB5">
        <w:rPr>
          <w:lang w:val="en-US"/>
        </w:rPr>
        <w:t>6</w:t>
      </w:r>
      <w:r w:rsidR="00C97190">
        <w:t xml:space="preserve"> г.</w:t>
      </w:r>
      <w:r w:rsidR="003226F1">
        <w:t>, в Софийски</w:t>
      </w:r>
      <w:r w:rsidRPr="00D0418F">
        <w:t xml:space="preserve"> районен съд Комисията за провеждане на конкурс за назначаване на съдебни служители, обявен със заповед </w:t>
      </w:r>
      <w:r w:rsidR="00162F80">
        <w:t xml:space="preserve">№ </w:t>
      </w:r>
      <w:r w:rsidR="00C50FB5">
        <w:t>РД-16-6</w:t>
      </w:r>
      <w:r w:rsidR="00162F80">
        <w:t>/</w:t>
      </w:r>
      <w:r w:rsidR="00C50FB5">
        <w:t>10</w:t>
      </w:r>
      <w:r w:rsidR="00162F80">
        <w:t>.0</w:t>
      </w:r>
      <w:r w:rsidR="00C50FB5">
        <w:t>6</w:t>
      </w:r>
      <w:r w:rsidR="00C97190">
        <w:t>.202</w:t>
      </w:r>
      <w:r w:rsidR="00C50FB5">
        <w:t>6</w:t>
      </w:r>
      <w:r w:rsidR="00162F80">
        <w:t xml:space="preserve"> </w:t>
      </w:r>
      <w:r w:rsidR="002B0192">
        <w:t>г.</w:t>
      </w:r>
      <w:r w:rsidRPr="00D0418F">
        <w:t xml:space="preserve">, в състав, определен със </w:t>
      </w:r>
      <w:r w:rsidR="00496A78">
        <w:t>з</w:t>
      </w:r>
      <w:r w:rsidRPr="00D0418F">
        <w:t xml:space="preserve">аповед № </w:t>
      </w:r>
      <w:r w:rsidR="00C50FB5">
        <w:t>РД-16-10</w:t>
      </w:r>
      <w:r w:rsidR="001F0E04">
        <w:t>/</w:t>
      </w:r>
      <w:r w:rsidR="00C50FB5">
        <w:t>21</w:t>
      </w:r>
      <w:r w:rsidR="001F0E04">
        <w:t>.</w:t>
      </w:r>
      <w:r w:rsidR="00C50FB5">
        <w:t>07</w:t>
      </w:r>
      <w:r w:rsidR="00911D98">
        <w:t>.202</w:t>
      </w:r>
      <w:r w:rsidR="00C50FB5">
        <w:t>6</w:t>
      </w:r>
      <w:r w:rsidR="002B0192">
        <w:t xml:space="preserve"> г.</w:t>
      </w:r>
      <w:r w:rsidR="001F0E04">
        <w:t xml:space="preserve"> на п</w:t>
      </w:r>
      <w:r w:rsidR="001F0E04" w:rsidRPr="00D0418F">
        <w:t>редседателя на съда</w:t>
      </w:r>
      <w:r w:rsidR="00576970">
        <w:t>,</w:t>
      </w:r>
      <w:r w:rsidR="001F0E04">
        <w:t xml:space="preserve"> </w:t>
      </w:r>
      <w:r w:rsidRPr="00D0418F">
        <w:t>както следва:</w:t>
      </w:r>
    </w:p>
    <w:p w:rsidR="00BD3636" w:rsidRDefault="002B13E8" w:rsidP="00F43F69">
      <w:pPr>
        <w:spacing w:before="120"/>
        <w:ind w:left="-284" w:firstLine="993"/>
        <w:jc w:val="both"/>
      </w:pPr>
      <w:r w:rsidRPr="00D0418F">
        <w:rPr>
          <w:b/>
        </w:rPr>
        <w:t>Председател:</w:t>
      </w:r>
      <w:r w:rsidRPr="00D0418F">
        <w:t xml:space="preserve"> </w:t>
      </w:r>
    </w:p>
    <w:p w:rsidR="002B13E8" w:rsidRPr="00D0418F" w:rsidRDefault="00A536E5" w:rsidP="00F43F69">
      <w:pPr>
        <w:pStyle w:val="ListParagraph"/>
        <w:numPr>
          <w:ilvl w:val="0"/>
          <w:numId w:val="7"/>
        </w:numPr>
        <w:tabs>
          <w:tab w:val="left" w:pos="993"/>
        </w:tabs>
        <w:ind w:left="-284" w:firstLine="993"/>
        <w:jc w:val="both"/>
      </w:pPr>
      <w:r>
        <w:t xml:space="preserve">съдия </w:t>
      </w:r>
      <w:r w:rsidR="00C50FB5">
        <w:t>Владислава Ангелова</w:t>
      </w:r>
      <w:r w:rsidR="00496A78" w:rsidRPr="00D0418F">
        <w:t xml:space="preserve"> –</w:t>
      </w:r>
      <w:r w:rsidR="00496A78">
        <w:t xml:space="preserve"> </w:t>
      </w:r>
      <w:r>
        <w:t xml:space="preserve">заместник – председател </w:t>
      </w:r>
      <w:r w:rsidR="00C50FB5">
        <w:t>по административните въпроси</w:t>
      </w:r>
    </w:p>
    <w:p w:rsidR="002B13E8" w:rsidRPr="00E85611" w:rsidRDefault="002B13E8" w:rsidP="00F43F69">
      <w:pPr>
        <w:ind w:left="-284" w:firstLine="993"/>
        <w:jc w:val="both"/>
        <w:rPr>
          <w:b/>
        </w:rPr>
      </w:pPr>
      <w:r w:rsidRPr="00E85611">
        <w:rPr>
          <w:b/>
        </w:rPr>
        <w:t>Членове:</w:t>
      </w:r>
    </w:p>
    <w:p w:rsidR="00576970" w:rsidRDefault="00A536E5" w:rsidP="00F43F69">
      <w:pPr>
        <w:pStyle w:val="ListParagraph"/>
        <w:numPr>
          <w:ilvl w:val="0"/>
          <w:numId w:val="7"/>
        </w:numPr>
        <w:tabs>
          <w:tab w:val="left" w:pos="993"/>
        </w:tabs>
        <w:ind w:left="-284" w:firstLine="993"/>
        <w:jc w:val="both"/>
      </w:pPr>
      <w:r>
        <w:t>Бойка Борисова</w:t>
      </w:r>
      <w:r w:rsidR="00496A78">
        <w:t xml:space="preserve"> – </w:t>
      </w:r>
      <w:r>
        <w:t>съдебен администратор;</w:t>
      </w:r>
    </w:p>
    <w:p w:rsidR="00C50FB5" w:rsidRDefault="00C50FB5" w:rsidP="00F43F69">
      <w:pPr>
        <w:pStyle w:val="ListParagraph"/>
        <w:numPr>
          <w:ilvl w:val="0"/>
          <w:numId w:val="7"/>
        </w:numPr>
        <w:tabs>
          <w:tab w:val="left" w:pos="993"/>
        </w:tabs>
        <w:ind w:left="-284" w:firstLine="993"/>
        <w:jc w:val="both"/>
      </w:pPr>
      <w:r>
        <w:t>Васил Стоянов – началник отдел „ИО“</w:t>
      </w:r>
    </w:p>
    <w:p w:rsidR="00B012FC" w:rsidRDefault="00B012FC" w:rsidP="00B012FC">
      <w:pPr>
        <w:tabs>
          <w:tab w:val="left" w:pos="993"/>
        </w:tabs>
        <w:ind w:left="-284"/>
        <w:jc w:val="both"/>
      </w:pPr>
    </w:p>
    <w:p w:rsidR="00F43F69" w:rsidRDefault="00B012FC" w:rsidP="00B012FC">
      <w:pPr>
        <w:tabs>
          <w:tab w:val="left" w:pos="993"/>
        </w:tabs>
        <w:ind w:left="-284"/>
        <w:jc w:val="both"/>
      </w:pPr>
      <w:r>
        <w:tab/>
      </w:r>
      <w:r w:rsidR="00E85611">
        <w:t>н</w:t>
      </w:r>
      <w:r w:rsidR="00396F07">
        <w:t xml:space="preserve">а основание чл.142 </w:t>
      </w:r>
      <w:r w:rsidR="00BD3636">
        <w:t xml:space="preserve">от </w:t>
      </w:r>
      <w:r w:rsidR="00BD3636" w:rsidRPr="00D0418F">
        <w:t>Правилника за администрацията в съдилищата (ПАС)</w:t>
      </w:r>
      <w:r w:rsidR="00BD3636">
        <w:t xml:space="preserve">, след като разгледа </w:t>
      </w:r>
      <w:r w:rsidR="008317A8" w:rsidRPr="008317A8">
        <w:t xml:space="preserve">постъпилите заявления на кандидатите </w:t>
      </w:r>
      <w:r w:rsidR="00BD3636">
        <w:t xml:space="preserve">за допускане до участие в </w:t>
      </w:r>
      <w:r w:rsidR="00700DDF">
        <w:t>обявения</w:t>
      </w:r>
      <w:r w:rsidR="00D215DA">
        <w:t xml:space="preserve"> със</w:t>
      </w:r>
      <w:r w:rsidR="007D6015">
        <w:t xml:space="preserve"> </w:t>
      </w:r>
      <w:r w:rsidR="00A37024">
        <w:t xml:space="preserve">заповед </w:t>
      </w:r>
      <w:r w:rsidR="00C50FB5">
        <w:t xml:space="preserve">№ РД-16-6/10.06.2026 </w:t>
      </w:r>
      <w:r w:rsidR="00A37024">
        <w:t xml:space="preserve">г. </w:t>
      </w:r>
      <w:r w:rsidR="00BD3636">
        <w:t>конкурс з</w:t>
      </w:r>
      <w:r w:rsidR="00700DDF">
        <w:t xml:space="preserve">а заемане на </w:t>
      </w:r>
      <w:r w:rsidR="00396F07">
        <w:t>длъжността „</w:t>
      </w:r>
      <w:r w:rsidR="00C50FB5">
        <w:t>системен администратор</w:t>
      </w:r>
      <w:r w:rsidR="00396F07">
        <w:t>“ и съобразявайки</w:t>
      </w:r>
      <w:r w:rsidR="00700DDF">
        <w:t xml:space="preserve"> изисквания</w:t>
      </w:r>
      <w:r w:rsidR="00DF3C03">
        <w:t>та</w:t>
      </w:r>
      <w:r w:rsidR="00700DDF">
        <w:t xml:space="preserve"> за заемане </w:t>
      </w:r>
      <w:r w:rsidR="00396F07">
        <w:t>длъжността</w:t>
      </w:r>
      <w:r w:rsidR="00A4124A" w:rsidRPr="00D0418F">
        <w:t xml:space="preserve">, </w:t>
      </w:r>
      <w:r w:rsidR="00DF3C03">
        <w:t>посочен</w:t>
      </w:r>
      <w:r w:rsidR="00396F07">
        <w:t>и</w:t>
      </w:r>
      <w:r w:rsidR="00DF3C03">
        <w:t xml:space="preserve"> в обявата, </w:t>
      </w:r>
      <w:r w:rsidR="00F43F69">
        <w:t>Комисията</w:t>
      </w:r>
    </w:p>
    <w:p w:rsidR="00A4124A" w:rsidRPr="00A419ED" w:rsidRDefault="00EC2E6A" w:rsidP="003557B1">
      <w:pPr>
        <w:spacing w:before="120" w:after="120"/>
        <w:ind w:left="-284" w:firstLine="992"/>
        <w:jc w:val="center"/>
        <w:rPr>
          <w:b/>
          <w:spacing w:val="34"/>
        </w:rPr>
      </w:pPr>
      <w:r w:rsidRPr="00CB5B9E">
        <w:rPr>
          <w:b/>
          <w:spacing w:val="34"/>
          <w:sz w:val="28"/>
          <w:szCs w:val="28"/>
        </w:rPr>
        <w:t>РЕШИ</w:t>
      </w:r>
      <w:r w:rsidR="00907D30" w:rsidRPr="00A419ED">
        <w:rPr>
          <w:b/>
          <w:spacing w:val="34"/>
        </w:rPr>
        <w:t>:</w:t>
      </w:r>
    </w:p>
    <w:p w:rsidR="00E85611" w:rsidRDefault="00F80C4C" w:rsidP="00CB5B9E">
      <w:pPr>
        <w:spacing w:after="120"/>
        <w:ind w:firstLine="709"/>
        <w:jc w:val="both"/>
      </w:pPr>
      <w:r w:rsidRPr="00DF3C03">
        <w:rPr>
          <w:b/>
        </w:rPr>
        <w:t xml:space="preserve">І. </w:t>
      </w:r>
      <w:r w:rsidR="00BD3636" w:rsidRPr="00E85611">
        <w:rPr>
          <w:b/>
        </w:rPr>
        <w:t>ДОПУСКА</w:t>
      </w:r>
      <w:r w:rsidR="00E85611">
        <w:t xml:space="preserve"> </w:t>
      </w:r>
      <w:r w:rsidR="00BD3636">
        <w:t xml:space="preserve">до участие </w:t>
      </w:r>
      <w:r w:rsidR="000734AB">
        <w:t xml:space="preserve">в обявения със </w:t>
      </w:r>
      <w:r w:rsidR="00496A78">
        <w:t>з</w:t>
      </w:r>
      <w:r w:rsidR="008317A8" w:rsidRPr="008317A8">
        <w:t xml:space="preserve">аповед </w:t>
      </w:r>
      <w:r w:rsidR="00C50FB5">
        <w:t xml:space="preserve">№ РД-16-6/10.06.2026 </w:t>
      </w:r>
      <w:r w:rsidR="008317A8" w:rsidRPr="008317A8">
        <w:t>г.</w:t>
      </w:r>
      <w:r w:rsidR="00346D70">
        <w:t xml:space="preserve"> </w:t>
      </w:r>
      <w:r w:rsidR="000734AB">
        <w:t>втори етап</w:t>
      </w:r>
      <w:r w:rsidR="00E85611">
        <w:t xml:space="preserve"> </w:t>
      </w:r>
      <w:r w:rsidR="000734AB">
        <w:t>на конкурса</w:t>
      </w:r>
      <w:r w:rsidR="00520A41">
        <w:t xml:space="preserve"> </w:t>
      </w:r>
      <w:r w:rsidR="00396F07">
        <w:t>–</w:t>
      </w:r>
      <w:r w:rsidR="000734AB">
        <w:t xml:space="preserve"> </w:t>
      </w:r>
      <w:r w:rsidR="00396F07">
        <w:rPr>
          <w:b/>
        </w:rPr>
        <w:t>ПРАКТИЧЕСКИ ИЗПИТ</w:t>
      </w:r>
      <w:r w:rsidR="00F75F96">
        <w:rPr>
          <w:b/>
        </w:rPr>
        <w:t xml:space="preserve"> </w:t>
      </w:r>
      <w:r w:rsidR="000734AB">
        <w:t xml:space="preserve">за длъжността </w:t>
      </w:r>
      <w:r w:rsidR="008317A8" w:rsidRPr="008317A8">
        <w:t>„</w:t>
      </w:r>
      <w:r w:rsidR="00C50FB5">
        <w:t>системен администратор“</w:t>
      </w:r>
      <w:r w:rsidR="00E85611">
        <w:t xml:space="preserve">, </w:t>
      </w:r>
      <w:r>
        <w:t>сл</w:t>
      </w:r>
      <w:r w:rsidR="00E85611">
        <w:t>едните кандидати:</w:t>
      </w:r>
      <w:r w:rsidR="00C50FB5">
        <w:tab/>
      </w:r>
      <w:r w:rsidR="00C50FB5">
        <w:tab/>
      </w:r>
      <w:r w:rsidR="00C50FB5">
        <w:tab/>
      </w:r>
      <w:r w:rsidR="00C50FB5">
        <w:tab/>
      </w:r>
      <w:r w:rsidR="00C50FB5">
        <w:tab/>
      </w:r>
      <w:r w:rsidR="00C50FB5">
        <w:tab/>
      </w:r>
      <w:r w:rsidR="00C50FB5">
        <w:tab/>
      </w:r>
    </w:p>
    <w:tbl>
      <w:tblPr>
        <w:tblW w:w="966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584"/>
        <w:gridCol w:w="3230"/>
      </w:tblGrid>
      <w:tr w:rsidR="008317A8" w:rsidRPr="008317A8" w:rsidTr="0026686C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7A8" w:rsidRPr="008317A8" w:rsidRDefault="008317A8" w:rsidP="0026686C">
            <w:pPr>
              <w:jc w:val="center"/>
              <w:rPr>
                <w:color w:val="000000"/>
                <w:sz w:val="28"/>
                <w:szCs w:val="28"/>
              </w:rPr>
            </w:pPr>
            <w:r w:rsidRPr="008317A8">
              <w:rPr>
                <w:color w:val="000000"/>
                <w:sz w:val="28"/>
                <w:szCs w:val="28"/>
              </w:rPr>
              <w:t>№ по ред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7A8" w:rsidRPr="008317A8" w:rsidRDefault="008317A8" w:rsidP="0026686C">
            <w:pPr>
              <w:jc w:val="center"/>
              <w:rPr>
                <w:color w:val="000000"/>
                <w:sz w:val="28"/>
                <w:szCs w:val="28"/>
              </w:rPr>
            </w:pPr>
            <w:r w:rsidRPr="008317A8">
              <w:rPr>
                <w:color w:val="000000"/>
                <w:sz w:val="28"/>
                <w:szCs w:val="28"/>
              </w:rPr>
              <w:t>Име и фамилия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7A8" w:rsidRPr="008317A8" w:rsidRDefault="008317A8" w:rsidP="0026686C">
            <w:pPr>
              <w:jc w:val="center"/>
              <w:rPr>
                <w:color w:val="000000"/>
                <w:sz w:val="28"/>
                <w:szCs w:val="28"/>
              </w:rPr>
            </w:pPr>
            <w:r w:rsidRPr="008317A8">
              <w:rPr>
                <w:color w:val="000000"/>
                <w:sz w:val="28"/>
                <w:szCs w:val="28"/>
              </w:rPr>
              <w:t>Входящ номер</w:t>
            </w:r>
            <w:r w:rsidR="0026686C">
              <w:rPr>
                <w:color w:val="000000"/>
                <w:sz w:val="28"/>
                <w:szCs w:val="28"/>
              </w:rPr>
              <w:t xml:space="preserve"> / дата </w:t>
            </w:r>
            <w:r w:rsidRPr="008317A8">
              <w:rPr>
                <w:color w:val="000000"/>
                <w:sz w:val="28"/>
                <w:szCs w:val="28"/>
              </w:rPr>
              <w:t>на заявлението</w:t>
            </w:r>
          </w:p>
        </w:tc>
      </w:tr>
      <w:tr w:rsidR="00842AE4" w:rsidRPr="008317A8" w:rsidTr="0026686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AE4" w:rsidRPr="008317A8" w:rsidRDefault="00842AE4" w:rsidP="008317A8">
            <w:pPr>
              <w:jc w:val="right"/>
              <w:rPr>
                <w:color w:val="000000"/>
              </w:rPr>
            </w:pPr>
            <w:r w:rsidRPr="008317A8">
              <w:rPr>
                <w:color w:val="000000"/>
              </w:rPr>
              <w:t>1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E4" w:rsidRPr="008317A8" w:rsidRDefault="00C50FB5" w:rsidP="00A536E5">
            <w:pPr>
              <w:rPr>
                <w:color w:val="000000"/>
              </w:rPr>
            </w:pPr>
            <w:r>
              <w:rPr>
                <w:color w:val="000000"/>
              </w:rPr>
              <w:t>Станислав Игнатов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E4" w:rsidRPr="008317A8" w:rsidRDefault="00C50FB5" w:rsidP="00A536E5">
            <w:pPr>
              <w:rPr>
                <w:color w:val="000000"/>
              </w:rPr>
            </w:pPr>
            <w:r>
              <w:rPr>
                <w:color w:val="000000"/>
              </w:rPr>
              <w:t>РД-30-6122/06.07.2026</w:t>
            </w:r>
          </w:p>
        </w:tc>
      </w:tr>
      <w:tr w:rsidR="00842AE4" w:rsidRPr="008317A8" w:rsidTr="0026686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AE4" w:rsidRPr="008317A8" w:rsidRDefault="00842AE4" w:rsidP="008317A8">
            <w:pPr>
              <w:jc w:val="right"/>
              <w:rPr>
                <w:color w:val="000000"/>
              </w:rPr>
            </w:pPr>
            <w:r w:rsidRPr="008317A8">
              <w:rPr>
                <w:color w:val="000000"/>
              </w:rPr>
              <w:t>2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E4" w:rsidRDefault="00C50FB5" w:rsidP="00A536E5">
            <w:pPr>
              <w:rPr>
                <w:color w:val="000000"/>
              </w:rPr>
            </w:pPr>
            <w:r>
              <w:rPr>
                <w:color w:val="000000"/>
              </w:rPr>
              <w:t xml:space="preserve">Виктор </w:t>
            </w:r>
            <w:proofErr w:type="spellStart"/>
            <w:r>
              <w:rPr>
                <w:color w:val="000000"/>
              </w:rPr>
              <w:t>Давитков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E4" w:rsidRDefault="00C50FB5" w:rsidP="00A536E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РД-30-6123/06.07.2026 </w:t>
            </w:r>
          </w:p>
        </w:tc>
      </w:tr>
    </w:tbl>
    <w:p w:rsidR="00C50FB5" w:rsidRDefault="00C50FB5" w:rsidP="003B46D0">
      <w:pPr>
        <w:spacing w:before="120" w:after="120"/>
        <w:ind w:firstLine="709"/>
        <w:jc w:val="both"/>
        <w:rPr>
          <w:b/>
        </w:rPr>
      </w:pPr>
    </w:p>
    <w:p w:rsidR="00085EA9" w:rsidRDefault="008317A8" w:rsidP="00C50FB5">
      <w:pPr>
        <w:spacing w:before="120" w:after="120"/>
        <w:ind w:firstLine="709"/>
        <w:jc w:val="both"/>
        <w:rPr>
          <w:b/>
        </w:rPr>
      </w:pPr>
      <w:r>
        <w:rPr>
          <w:b/>
          <w:lang w:val="en-US"/>
        </w:rPr>
        <w:t xml:space="preserve">II. </w:t>
      </w:r>
      <w:r w:rsidR="00C50FB5">
        <w:rPr>
          <w:b/>
        </w:rPr>
        <w:t>Няма недопуснати кандидати.</w:t>
      </w:r>
    </w:p>
    <w:p w:rsidR="00C50FB5" w:rsidRDefault="00C50FB5" w:rsidP="00C50FB5">
      <w:pPr>
        <w:spacing w:before="120" w:after="120"/>
        <w:ind w:firstLine="709"/>
        <w:jc w:val="both"/>
      </w:pPr>
    </w:p>
    <w:p w:rsidR="00A52FE0" w:rsidRDefault="00BB701D" w:rsidP="00A52FE0">
      <w:pPr>
        <w:tabs>
          <w:tab w:val="center" w:pos="0"/>
          <w:tab w:val="center" w:pos="4320"/>
          <w:tab w:val="right" w:pos="9072"/>
        </w:tabs>
        <w:spacing w:before="120" w:after="240"/>
        <w:ind w:right="-425" w:firstLine="709"/>
        <w:jc w:val="both"/>
        <w:rPr>
          <w:b/>
        </w:rPr>
      </w:pPr>
      <w:r w:rsidRPr="005479C4">
        <w:rPr>
          <w:b/>
        </w:rPr>
        <w:t>В</w:t>
      </w:r>
      <w:r w:rsidR="006D683D" w:rsidRPr="005479C4">
        <w:rPr>
          <w:b/>
        </w:rPr>
        <w:t>тори</w:t>
      </w:r>
      <w:r w:rsidRPr="005479C4">
        <w:rPr>
          <w:b/>
        </w:rPr>
        <w:t>ят</w:t>
      </w:r>
      <w:r w:rsidR="006D683D" w:rsidRPr="005479C4">
        <w:rPr>
          <w:b/>
        </w:rPr>
        <w:t xml:space="preserve"> етап</w:t>
      </w:r>
      <w:r w:rsidR="006D683D">
        <w:t xml:space="preserve"> </w:t>
      </w:r>
      <w:r>
        <w:t>от конкурса</w:t>
      </w:r>
      <w:r w:rsidR="00147E19">
        <w:t xml:space="preserve"> </w:t>
      </w:r>
      <w:r w:rsidR="00147E19" w:rsidRPr="00147E19">
        <w:rPr>
          <w:b/>
        </w:rPr>
        <w:t>ПРАКТИЧЕСКИ ИЗПИТ</w:t>
      </w:r>
      <w:r w:rsidR="00496A78">
        <w:t xml:space="preserve"> </w:t>
      </w:r>
      <w:r w:rsidR="006D683D">
        <w:t xml:space="preserve">ще се проведе </w:t>
      </w:r>
      <w:r w:rsidR="006D683D" w:rsidRPr="004029C8">
        <w:t>на</w:t>
      </w:r>
      <w:r w:rsidR="006D0EEA">
        <w:t xml:space="preserve"> </w:t>
      </w:r>
      <w:r w:rsidR="00C50FB5">
        <w:rPr>
          <w:b/>
        </w:rPr>
        <w:t>07</w:t>
      </w:r>
      <w:r w:rsidR="00A52FE0">
        <w:rPr>
          <w:b/>
        </w:rPr>
        <w:t>.</w:t>
      </w:r>
      <w:r w:rsidR="00C50FB5">
        <w:rPr>
          <w:b/>
        </w:rPr>
        <w:t>08</w:t>
      </w:r>
      <w:r w:rsidR="00A52FE0">
        <w:rPr>
          <w:b/>
        </w:rPr>
        <w:t>.</w:t>
      </w:r>
      <w:r w:rsidR="00410E0F" w:rsidRPr="004029C8">
        <w:rPr>
          <w:b/>
        </w:rPr>
        <w:t>202</w:t>
      </w:r>
      <w:r w:rsidR="00C50FB5">
        <w:rPr>
          <w:b/>
        </w:rPr>
        <w:t>6</w:t>
      </w:r>
      <w:r w:rsidR="007A2F73" w:rsidRPr="004029C8">
        <w:rPr>
          <w:b/>
        </w:rPr>
        <w:t xml:space="preserve"> г. </w:t>
      </w:r>
      <w:r w:rsidR="00402D6A" w:rsidRPr="004029C8">
        <w:rPr>
          <w:b/>
        </w:rPr>
        <w:t xml:space="preserve">от </w:t>
      </w:r>
      <w:r w:rsidR="00C50FB5">
        <w:rPr>
          <w:b/>
        </w:rPr>
        <w:t>11</w:t>
      </w:r>
      <w:r w:rsidR="00576970" w:rsidRPr="004029C8">
        <w:rPr>
          <w:b/>
        </w:rPr>
        <w:t>:</w:t>
      </w:r>
      <w:r w:rsidR="00C50FB5">
        <w:rPr>
          <w:b/>
          <w:vertAlign w:val="superscript"/>
        </w:rPr>
        <w:t>00</w:t>
      </w:r>
      <w:r w:rsidR="00576970" w:rsidRPr="004029C8">
        <w:rPr>
          <w:b/>
        </w:rPr>
        <w:t xml:space="preserve"> </w:t>
      </w:r>
      <w:r w:rsidR="007A2F73" w:rsidRPr="004029C8">
        <w:rPr>
          <w:b/>
        </w:rPr>
        <w:t>ч.</w:t>
      </w:r>
      <w:r w:rsidR="00402D6A" w:rsidRPr="004029C8">
        <w:rPr>
          <w:b/>
        </w:rPr>
        <w:t xml:space="preserve"> </w:t>
      </w:r>
      <w:r w:rsidR="00B3231C" w:rsidRPr="004029C8">
        <w:rPr>
          <w:b/>
        </w:rPr>
        <w:t>в сградата на Софийския районен съд, бу</w:t>
      </w:r>
      <w:r w:rsidR="00EA7579" w:rsidRPr="004029C8">
        <w:rPr>
          <w:b/>
        </w:rPr>
        <w:t xml:space="preserve">л. </w:t>
      </w:r>
      <w:r w:rsidR="00301234" w:rsidRPr="004029C8">
        <w:rPr>
          <w:b/>
        </w:rPr>
        <w:t>„</w:t>
      </w:r>
      <w:r w:rsidR="00B51490">
        <w:rPr>
          <w:b/>
        </w:rPr>
        <w:t xml:space="preserve">Ген. М. </w:t>
      </w:r>
      <w:proofErr w:type="spellStart"/>
      <w:r w:rsidR="00B51490">
        <w:rPr>
          <w:b/>
        </w:rPr>
        <w:t>Скобелев</w:t>
      </w:r>
      <w:proofErr w:type="spellEnd"/>
      <w:r w:rsidR="00301234" w:rsidRPr="004029C8">
        <w:rPr>
          <w:b/>
        </w:rPr>
        <w:t xml:space="preserve">” № </w:t>
      </w:r>
      <w:r w:rsidR="00B51490">
        <w:rPr>
          <w:b/>
        </w:rPr>
        <w:t>23</w:t>
      </w:r>
      <w:r w:rsidR="00A52FE0">
        <w:rPr>
          <w:b/>
        </w:rPr>
        <w:t>.</w:t>
      </w:r>
    </w:p>
    <w:p w:rsidR="009743D1" w:rsidRPr="00A52FE0" w:rsidRDefault="00872AF2" w:rsidP="00A52FE0">
      <w:pPr>
        <w:tabs>
          <w:tab w:val="center" w:pos="0"/>
          <w:tab w:val="center" w:pos="4320"/>
          <w:tab w:val="right" w:pos="9072"/>
        </w:tabs>
        <w:spacing w:before="120" w:after="240"/>
        <w:ind w:right="-425" w:firstLine="709"/>
        <w:contextualSpacing/>
        <w:jc w:val="both"/>
        <w:rPr>
          <w:b/>
        </w:rPr>
      </w:pPr>
      <w:r>
        <w:rPr>
          <w:u w:val="single"/>
          <w:lang w:eastAsia="en-US"/>
        </w:rPr>
        <w:t xml:space="preserve">Всички кандидати  </w:t>
      </w:r>
      <w:r w:rsidRPr="000847A6">
        <w:rPr>
          <w:u w:val="single"/>
          <w:lang w:eastAsia="en-US"/>
        </w:rPr>
        <w:t xml:space="preserve">следва да се явят </w:t>
      </w:r>
      <w:r w:rsidRPr="000847A6">
        <w:rPr>
          <w:u w:val="single"/>
          <w:lang w:val="en-US" w:eastAsia="en-US"/>
        </w:rPr>
        <w:t>15</w:t>
      </w:r>
      <w:r w:rsidRPr="000847A6">
        <w:rPr>
          <w:u w:val="single"/>
          <w:lang w:eastAsia="en-US"/>
        </w:rPr>
        <w:t xml:space="preserve"> минути преди обявеното начало на </w:t>
      </w:r>
      <w:r w:rsidRPr="009618A7">
        <w:rPr>
          <w:u w:val="single"/>
          <w:lang w:eastAsia="en-US"/>
        </w:rPr>
        <w:t xml:space="preserve">изпита </w:t>
      </w:r>
      <w:r>
        <w:rPr>
          <w:u w:val="single"/>
          <w:lang w:eastAsia="en-US"/>
        </w:rPr>
        <w:t xml:space="preserve">пред </w:t>
      </w:r>
    </w:p>
    <w:p w:rsidR="002B13E8" w:rsidRPr="00F43F69" w:rsidRDefault="00B51490" w:rsidP="00A52FE0">
      <w:pPr>
        <w:tabs>
          <w:tab w:val="center" w:pos="0"/>
          <w:tab w:val="center" w:pos="4320"/>
          <w:tab w:val="right" w:pos="9072"/>
        </w:tabs>
        <w:spacing w:before="120" w:after="240"/>
        <w:ind w:right="-425"/>
        <w:contextualSpacing/>
        <w:jc w:val="both"/>
        <w:rPr>
          <w:lang w:eastAsia="en-US"/>
        </w:rPr>
      </w:pPr>
      <w:r>
        <w:rPr>
          <w:u w:val="single"/>
          <w:lang w:eastAsia="en-US"/>
        </w:rPr>
        <w:t>гише</w:t>
      </w:r>
      <w:r w:rsidR="009743D1" w:rsidRPr="009743D1">
        <w:rPr>
          <w:u w:val="single"/>
          <w:lang w:eastAsia="en-US"/>
        </w:rPr>
        <w:t xml:space="preserve"> </w:t>
      </w:r>
      <w:r w:rsidR="00576970" w:rsidRPr="009743D1">
        <w:rPr>
          <w:u w:val="single"/>
          <w:lang w:eastAsia="en-US"/>
        </w:rPr>
        <w:t>„Информация“, Централен вход</w:t>
      </w:r>
      <w:r w:rsidR="00576970">
        <w:rPr>
          <w:u w:val="single"/>
          <w:lang w:eastAsia="en-US"/>
        </w:rPr>
        <w:t>.</w:t>
      </w:r>
    </w:p>
    <w:p w:rsidR="00496A78" w:rsidRDefault="00496A78" w:rsidP="00F05B25">
      <w:pPr>
        <w:ind w:left="2832" w:firstLine="708"/>
        <w:jc w:val="both"/>
        <w:rPr>
          <w:b/>
        </w:rPr>
      </w:pPr>
    </w:p>
    <w:p w:rsidR="002B13E8" w:rsidRPr="00D0418F" w:rsidRDefault="002B13E8" w:rsidP="00F05B25">
      <w:pPr>
        <w:ind w:left="2832" w:firstLine="708"/>
        <w:jc w:val="both"/>
      </w:pPr>
      <w:r w:rsidRPr="00D0418F">
        <w:rPr>
          <w:b/>
        </w:rPr>
        <w:t>Председател:</w:t>
      </w:r>
      <w:r w:rsidRPr="00D0418F">
        <w:t xml:space="preserve"> …………</w:t>
      </w:r>
      <w:r w:rsidR="00D215DA">
        <w:t>.............</w:t>
      </w:r>
      <w:r w:rsidR="00E05369">
        <w:t>........</w:t>
      </w:r>
      <w:r w:rsidR="00D215DA">
        <w:t>..................</w:t>
      </w:r>
    </w:p>
    <w:p w:rsidR="002B13E8" w:rsidRDefault="002B13E8" w:rsidP="00E05369">
      <w:pPr>
        <w:ind w:left="4248" w:firstLine="708"/>
        <w:jc w:val="both"/>
        <w:rPr>
          <w:b/>
        </w:rPr>
      </w:pPr>
      <w:r w:rsidRPr="00D0418F">
        <w:rPr>
          <w:b/>
        </w:rPr>
        <w:t>/</w:t>
      </w:r>
      <w:r w:rsidR="00A52FE0">
        <w:rPr>
          <w:b/>
        </w:rPr>
        <w:t xml:space="preserve">съдия </w:t>
      </w:r>
      <w:r w:rsidR="00C50FB5">
        <w:rPr>
          <w:b/>
        </w:rPr>
        <w:t>Владислава Ангелова</w:t>
      </w:r>
      <w:r w:rsidRPr="00D0418F">
        <w:rPr>
          <w:b/>
        </w:rPr>
        <w:t>/</w:t>
      </w:r>
    </w:p>
    <w:p w:rsidR="00F05B25" w:rsidRDefault="00F05B25" w:rsidP="00E05369">
      <w:pPr>
        <w:ind w:left="4248" w:firstLine="708"/>
        <w:jc w:val="both"/>
        <w:rPr>
          <w:b/>
        </w:rPr>
      </w:pPr>
    </w:p>
    <w:p w:rsidR="00496A78" w:rsidRDefault="002B13E8" w:rsidP="00A52FE0">
      <w:pPr>
        <w:ind w:left="2832" w:firstLine="708"/>
        <w:jc w:val="both"/>
        <w:rPr>
          <w:b/>
        </w:rPr>
      </w:pPr>
      <w:r w:rsidRPr="00D0418F">
        <w:rPr>
          <w:b/>
        </w:rPr>
        <w:t>Членове:</w:t>
      </w:r>
      <w:r w:rsidR="00A52FE0">
        <w:rPr>
          <w:b/>
        </w:rPr>
        <w:t xml:space="preserve">      </w:t>
      </w:r>
      <w:r w:rsidRPr="00D0418F">
        <w:rPr>
          <w:b/>
        </w:rPr>
        <w:t>…………..</w:t>
      </w:r>
      <w:r w:rsidR="00D215DA">
        <w:rPr>
          <w:b/>
        </w:rPr>
        <w:t>.............</w:t>
      </w:r>
      <w:r w:rsidR="00BB701D">
        <w:rPr>
          <w:b/>
        </w:rPr>
        <w:t>.......</w:t>
      </w:r>
      <w:r w:rsidR="00E05369">
        <w:rPr>
          <w:b/>
        </w:rPr>
        <w:t>.....</w:t>
      </w:r>
      <w:r w:rsidR="00D215DA">
        <w:rPr>
          <w:b/>
        </w:rPr>
        <w:t>..</w:t>
      </w:r>
      <w:r w:rsidR="00E05369">
        <w:rPr>
          <w:b/>
        </w:rPr>
        <w:t>.............</w:t>
      </w:r>
    </w:p>
    <w:p w:rsidR="00496A78" w:rsidRDefault="008B7B01" w:rsidP="00E05369">
      <w:pPr>
        <w:ind w:left="4247" w:firstLine="709"/>
        <w:jc w:val="both"/>
        <w:rPr>
          <w:b/>
        </w:rPr>
      </w:pPr>
      <w:r w:rsidRPr="00D0418F">
        <w:rPr>
          <w:b/>
        </w:rPr>
        <w:t>/</w:t>
      </w:r>
      <w:r w:rsidR="00A52FE0">
        <w:rPr>
          <w:b/>
        </w:rPr>
        <w:t>Бойка Борисова</w:t>
      </w:r>
      <w:r w:rsidRPr="00D0418F">
        <w:rPr>
          <w:b/>
        </w:rPr>
        <w:t>/</w:t>
      </w:r>
    </w:p>
    <w:p w:rsidR="00A52FE0" w:rsidRDefault="00A52FE0" w:rsidP="00E05369">
      <w:pPr>
        <w:ind w:left="4247" w:firstLine="709"/>
        <w:jc w:val="both"/>
        <w:rPr>
          <w:b/>
        </w:rPr>
      </w:pPr>
    </w:p>
    <w:p w:rsidR="00A52FE0" w:rsidRDefault="00A71C85" w:rsidP="00A71C85">
      <w:pPr>
        <w:ind w:left="4247" w:firstLine="709"/>
        <w:jc w:val="both"/>
        <w:rPr>
          <w:b/>
        </w:rPr>
      </w:pPr>
      <w:r w:rsidRPr="00D0418F">
        <w:rPr>
          <w:b/>
        </w:rPr>
        <w:t>………..</w:t>
      </w:r>
      <w:r>
        <w:rPr>
          <w:b/>
        </w:rPr>
        <w:t>...........................</w:t>
      </w:r>
    </w:p>
    <w:p w:rsidR="00496A78" w:rsidRDefault="00496A78" w:rsidP="00A71C85">
      <w:pPr>
        <w:ind w:left="4247" w:firstLine="709"/>
        <w:jc w:val="both"/>
        <w:rPr>
          <w:b/>
        </w:rPr>
      </w:pPr>
      <w:r>
        <w:rPr>
          <w:b/>
        </w:rPr>
        <w:t>/</w:t>
      </w:r>
      <w:r w:rsidR="00C50FB5">
        <w:rPr>
          <w:b/>
        </w:rPr>
        <w:t>Васил Стоянов</w:t>
      </w:r>
      <w:r>
        <w:rPr>
          <w:b/>
        </w:rPr>
        <w:t>/</w:t>
      </w:r>
    </w:p>
    <w:p w:rsidR="00A52FE0" w:rsidRDefault="00A52FE0" w:rsidP="00A71C85">
      <w:pPr>
        <w:ind w:left="4247" w:firstLine="709"/>
        <w:jc w:val="both"/>
        <w:rPr>
          <w:b/>
        </w:rPr>
      </w:pPr>
    </w:p>
    <w:sectPr w:rsidR="00A52FE0" w:rsidSect="003557B1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DDC"/>
    <w:multiLevelType w:val="hybridMultilevel"/>
    <w:tmpl w:val="9A320E72"/>
    <w:lvl w:ilvl="0" w:tplc="8F8C9A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2A1224"/>
    <w:multiLevelType w:val="hybridMultilevel"/>
    <w:tmpl w:val="64C41648"/>
    <w:lvl w:ilvl="0" w:tplc="DA86C3E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2774C83"/>
    <w:multiLevelType w:val="hybridMultilevel"/>
    <w:tmpl w:val="9EDE5004"/>
    <w:lvl w:ilvl="0" w:tplc="35AEB5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F3CB0"/>
    <w:multiLevelType w:val="hybridMultilevel"/>
    <w:tmpl w:val="914C7DDA"/>
    <w:lvl w:ilvl="0" w:tplc="E932B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3306B1"/>
    <w:multiLevelType w:val="hybridMultilevel"/>
    <w:tmpl w:val="06E4D28E"/>
    <w:lvl w:ilvl="0" w:tplc="4BC086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183F8F"/>
    <w:multiLevelType w:val="hybridMultilevel"/>
    <w:tmpl w:val="F6B0700A"/>
    <w:lvl w:ilvl="0" w:tplc="83D88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3E54E0D"/>
    <w:multiLevelType w:val="hybridMultilevel"/>
    <w:tmpl w:val="018A507C"/>
    <w:lvl w:ilvl="0" w:tplc="4BC086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DE11FB"/>
    <w:multiLevelType w:val="hybridMultilevel"/>
    <w:tmpl w:val="A852F30C"/>
    <w:lvl w:ilvl="0" w:tplc="22B85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9796E0C"/>
    <w:multiLevelType w:val="hybridMultilevel"/>
    <w:tmpl w:val="0136E3F8"/>
    <w:lvl w:ilvl="0" w:tplc="87D68C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E8"/>
    <w:rsid w:val="00000DE8"/>
    <w:rsid w:val="00021947"/>
    <w:rsid w:val="00022D31"/>
    <w:rsid w:val="00037597"/>
    <w:rsid w:val="00051487"/>
    <w:rsid w:val="000734AB"/>
    <w:rsid w:val="00085EA9"/>
    <w:rsid w:val="000A2700"/>
    <w:rsid w:val="000A7582"/>
    <w:rsid w:val="000B336D"/>
    <w:rsid w:val="000C5921"/>
    <w:rsid w:val="001136C2"/>
    <w:rsid w:val="00123283"/>
    <w:rsid w:val="00132B19"/>
    <w:rsid w:val="00137F64"/>
    <w:rsid w:val="00147E19"/>
    <w:rsid w:val="00162F80"/>
    <w:rsid w:val="00173C6E"/>
    <w:rsid w:val="00194CAE"/>
    <w:rsid w:val="001A3096"/>
    <w:rsid w:val="001A66F3"/>
    <w:rsid w:val="001E123D"/>
    <w:rsid w:val="001E6337"/>
    <w:rsid w:val="001F0E04"/>
    <w:rsid w:val="0022639B"/>
    <w:rsid w:val="00250FE4"/>
    <w:rsid w:val="0026686C"/>
    <w:rsid w:val="00273B0B"/>
    <w:rsid w:val="00275F7A"/>
    <w:rsid w:val="00284F87"/>
    <w:rsid w:val="00285D96"/>
    <w:rsid w:val="00291D54"/>
    <w:rsid w:val="002B0192"/>
    <w:rsid w:val="002B13E8"/>
    <w:rsid w:val="002F6256"/>
    <w:rsid w:val="00301234"/>
    <w:rsid w:val="00301501"/>
    <w:rsid w:val="00302409"/>
    <w:rsid w:val="003226F1"/>
    <w:rsid w:val="0033522A"/>
    <w:rsid w:val="003414AF"/>
    <w:rsid w:val="00346D70"/>
    <w:rsid w:val="003557B1"/>
    <w:rsid w:val="00376B4D"/>
    <w:rsid w:val="00396F07"/>
    <w:rsid w:val="003B46D0"/>
    <w:rsid w:val="003D1438"/>
    <w:rsid w:val="004029C8"/>
    <w:rsid w:val="00402D6A"/>
    <w:rsid w:val="00410E0F"/>
    <w:rsid w:val="004258C4"/>
    <w:rsid w:val="00430334"/>
    <w:rsid w:val="00463AA2"/>
    <w:rsid w:val="00474DD6"/>
    <w:rsid w:val="00496A78"/>
    <w:rsid w:val="004B440E"/>
    <w:rsid w:val="004D1001"/>
    <w:rsid w:val="004E51E0"/>
    <w:rsid w:val="00501D6B"/>
    <w:rsid w:val="00520A41"/>
    <w:rsid w:val="0054218E"/>
    <w:rsid w:val="005479C4"/>
    <w:rsid w:val="0057265C"/>
    <w:rsid w:val="00573644"/>
    <w:rsid w:val="00575D3B"/>
    <w:rsid w:val="00576970"/>
    <w:rsid w:val="00587CB9"/>
    <w:rsid w:val="005910A8"/>
    <w:rsid w:val="00593F17"/>
    <w:rsid w:val="005A0EA2"/>
    <w:rsid w:val="005D50DF"/>
    <w:rsid w:val="005E3794"/>
    <w:rsid w:val="005E5A3C"/>
    <w:rsid w:val="006018A1"/>
    <w:rsid w:val="006069D8"/>
    <w:rsid w:val="00606FC1"/>
    <w:rsid w:val="00613E84"/>
    <w:rsid w:val="006422DC"/>
    <w:rsid w:val="00643F3D"/>
    <w:rsid w:val="00664830"/>
    <w:rsid w:val="0067431D"/>
    <w:rsid w:val="006749EE"/>
    <w:rsid w:val="006D0EEA"/>
    <w:rsid w:val="006D683D"/>
    <w:rsid w:val="006E3295"/>
    <w:rsid w:val="006E569C"/>
    <w:rsid w:val="00700DDF"/>
    <w:rsid w:val="007034B9"/>
    <w:rsid w:val="00730856"/>
    <w:rsid w:val="00736413"/>
    <w:rsid w:val="00736BF4"/>
    <w:rsid w:val="00745630"/>
    <w:rsid w:val="00762B29"/>
    <w:rsid w:val="0078732F"/>
    <w:rsid w:val="007A2F73"/>
    <w:rsid w:val="007B7FA6"/>
    <w:rsid w:val="007D6015"/>
    <w:rsid w:val="007D7218"/>
    <w:rsid w:val="00800127"/>
    <w:rsid w:val="008012CA"/>
    <w:rsid w:val="00803B34"/>
    <w:rsid w:val="00803E02"/>
    <w:rsid w:val="00816F59"/>
    <w:rsid w:val="00820ED5"/>
    <w:rsid w:val="008317A8"/>
    <w:rsid w:val="00842AE4"/>
    <w:rsid w:val="008532DD"/>
    <w:rsid w:val="00863CF9"/>
    <w:rsid w:val="00866599"/>
    <w:rsid w:val="00872AF2"/>
    <w:rsid w:val="008734D5"/>
    <w:rsid w:val="00897DC5"/>
    <w:rsid w:val="008A250F"/>
    <w:rsid w:val="008B7B01"/>
    <w:rsid w:val="008C68B2"/>
    <w:rsid w:val="008D0A67"/>
    <w:rsid w:val="00901D7D"/>
    <w:rsid w:val="00907D30"/>
    <w:rsid w:val="00911D98"/>
    <w:rsid w:val="009223B2"/>
    <w:rsid w:val="0092588E"/>
    <w:rsid w:val="00937A8C"/>
    <w:rsid w:val="009743D1"/>
    <w:rsid w:val="00981C50"/>
    <w:rsid w:val="009D11F4"/>
    <w:rsid w:val="009D321B"/>
    <w:rsid w:val="009D4C51"/>
    <w:rsid w:val="009D543E"/>
    <w:rsid w:val="009D637D"/>
    <w:rsid w:val="009E23E7"/>
    <w:rsid w:val="00A202C2"/>
    <w:rsid w:val="00A37024"/>
    <w:rsid w:val="00A4124A"/>
    <w:rsid w:val="00A419ED"/>
    <w:rsid w:val="00A52FE0"/>
    <w:rsid w:val="00A536E5"/>
    <w:rsid w:val="00A61922"/>
    <w:rsid w:val="00A63C0E"/>
    <w:rsid w:val="00A71C85"/>
    <w:rsid w:val="00A811F9"/>
    <w:rsid w:val="00A8335E"/>
    <w:rsid w:val="00AA772D"/>
    <w:rsid w:val="00AA7AB8"/>
    <w:rsid w:val="00AB580B"/>
    <w:rsid w:val="00AE02CD"/>
    <w:rsid w:val="00AE0489"/>
    <w:rsid w:val="00AE3555"/>
    <w:rsid w:val="00AE637A"/>
    <w:rsid w:val="00AF11EE"/>
    <w:rsid w:val="00B012FC"/>
    <w:rsid w:val="00B05CE6"/>
    <w:rsid w:val="00B10F63"/>
    <w:rsid w:val="00B3231C"/>
    <w:rsid w:val="00B3255D"/>
    <w:rsid w:val="00B328AE"/>
    <w:rsid w:val="00B44D43"/>
    <w:rsid w:val="00B51490"/>
    <w:rsid w:val="00B617D0"/>
    <w:rsid w:val="00B65258"/>
    <w:rsid w:val="00B72F3F"/>
    <w:rsid w:val="00B7647D"/>
    <w:rsid w:val="00BA4406"/>
    <w:rsid w:val="00BB4F3D"/>
    <w:rsid w:val="00BB701D"/>
    <w:rsid w:val="00BC5302"/>
    <w:rsid w:val="00BD3636"/>
    <w:rsid w:val="00BE4810"/>
    <w:rsid w:val="00BF2D5C"/>
    <w:rsid w:val="00C01F46"/>
    <w:rsid w:val="00C05177"/>
    <w:rsid w:val="00C20E3A"/>
    <w:rsid w:val="00C3076D"/>
    <w:rsid w:val="00C44202"/>
    <w:rsid w:val="00C50FB5"/>
    <w:rsid w:val="00C813F1"/>
    <w:rsid w:val="00C85762"/>
    <w:rsid w:val="00C97190"/>
    <w:rsid w:val="00CA0B07"/>
    <w:rsid w:val="00CA32E0"/>
    <w:rsid w:val="00CA3B6F"/>
    <w:rsid w:val="00CA75B6"/>
    <w:rsid w:val="00CB3D92"/>
    <w:rsid w:val="00CB4F97"/>
    <w:rsid w:val="00CB5B9E"/>
    <w:rsid w:val="00CC0BD1"/>
    <w:rsid w:val="00CC7653"/>
    <w:rsid w:val="00CD79AB"/>
    <w:rsid w:val="00CE2803"/>
    <w:rsid w:val="00CF7E9C"/>
    <w:rsid w:val="00D06DDE"/>
    <w:rsid w:val="00D215DA"/>
    <w:rsid w:val="00D34ED1"/>
    <w:rsid w:val="00D427A1"/>
    <w:rsid w:val="00D6018F"/>
    <w:rsid w:val="00D73B89"/>
    <w:rsid w:val="00D973BE"/>
    <w:rsid w:val="00DA04C4"/>
    <w:rsid w:val="00DB3D1C"/>
    <w:rsid w:val="00DB72DE"/>
    <w:rsid w:val="00DD5133"/>
    <w:rsid w:val="00DF2B67"/>
    <w:rsid w:val="00DF3C03"/>
    <w:rsid w:val="00E05369"/>
    <w:rsid w:val="00E07FC8"/>
    <w:rsid w:val="00E36E72"/>
    <w:rsid w:val="00E6305F"/>
    <w:rsid w:val="00E7190B"/>
    <w:rsid w:val="00E77DD5"/>
    <w:rsid w:val="00E85611"/>
    <w:rsid w:val="00EA74AD"/>
    <w:rsid w:val="00EA7579"/>
    <w:rsid w:val="00EB2FAE"/>
    <w:rsid w:val="00EB5664"/>
    <w:rsid w:val="00EC0646"/>
    <w:rsid w:val="00EC1505"/>
    <w:rsid w:val="00EC2E6A"/>
    <w:rsid w:val="00ED6DF2"/>
    <w:rsid w:val="00EE4BA8"/>
    <w:rsid w:val="00F05B25"/>
    <w:rsid w:val="00F23C5C"/>
    <w:rsid w:val="00F30F16"/>
    <w:rsid w:val="00F41D52"/>
    <w:rsid w:val="00F43F69"/>
    <w:rsid w:val="00F44B54"/>
    <w:rsid w:val="00F6599F"/>
    <w:rsid w:val="00F75F96"/>
    <w:rsid w:val="00F80C4C"/>
    <w:rsid w:val="00F866F6"/>
    <w:rsid w:val="00FA21E9"/>
    <w:rsid w:val="00FA62F9"/>
    <w:rsid w:val="00FB4593"/>
    <w:rsid w:val="00FB5BB9"/>
    <w:rsid w:val="00FE61ED"/>
    <w:rsid w:val="00FE7D47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3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3E8"/>
    <w:rPr>
      <w:color w:val="0000FF" w:themeColor="hyperlink"/>
      <w:u w:val="single"/>
    </w:rPr>
  </w:style>
  <w:style w:type="paragraph" w:customStyle="1" w:styleId="Style">
    <w:name w:val="Style"/>
    <w:rsid w:val="00BB701D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2DE"/>
    <w:rPr>
      <w:rFonts w:ascii="Tahoma" w:eastAsia="Times New Roman" w:hAnsi="Tahoma" w:cs="Tahoma"/>
      <w:sz w:val="16"/>
      <w:szCs w:val="16"/>
      <w:lang w:eastAsia="bg-BG"/>
    </w:rPr>
  </w:style>
  <w:style w:type="character" w:styleId="Emphasis">
    <w:name w:val="Emphasis"/>
    <w:basedOn w:val="DefaultParagraphFont"/>
    <w:uiPriority w:val="20"/>
    <w:qFormat/>
    <w:rsid w:val="00AE04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A7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5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5B6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5B6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3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3E8"/>
    <w:rPr>
      <w:color w:val="0000FF" w:themeColor="hyperlink"/>
      <w:u w:val="single"/>
    </w:rPr>
  </w:style>
  <w:style w:type="paragraph" w:customStyle="1" w:styleId="Style">
    <w:name w:val="Style"/>
    <w:rsid w:val="00BB701D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2DE"/>
    <w:rPr>
      <w:rFonts w:ascii="Tahoma" w:eastAsia="Times New Roman" w:hAnsi="Tahoma" w:cs="Tahoma"/>
      <w:sz w:val="16"/>
      <w:szCs w:val="16"/>
      <w:lang w:eastAsia="bg-BG"/>
    </w:rPr>
  </w:style>
  <w:style w:type="character" w:styleId="Emphasis">
    <w:name w:val="Emphasis"/>
    <w:basedOn w:val="DefaultParagraphFont"/>
    <w:uiPriority w:val="20"/>
    <w:qFormat/>
    <w:rsid w:val="00AE04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A7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5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5B6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5B6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56C4-A325-4CF8-A6C7-1FDF77FEA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3CC14C76</Template>
  <TotalTime>104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Kasabova</dc:creator>
  <cp:lastModifiedBy>Бойка Методиева Борисова</cp:lastModifiedBy>
  <cp:revision>4</cp:revision>
  <cp:lastPrinted>2023-10-12T11:51:00Z</cp:lastPrinted>
  <dcterms:created xsi:type="dcterms:W3CDTF">2023-10-12T09:22:00Z</dcterms:created>
  <dcterms:modified xsi:type="dcterms:W3CDTF">2026-07-21T11:20:00Z</dcterms:modified>
</cp:coreProperties>
</file>